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4FE4D" w14:textId="77777777" w:rsidR="00B76D75" w:rsidRDefault="00B76D75" w:rsidP="00B76D75">
      <w:pPr>
        <w:pStyle w:val="Head1"/>
      </w:pPr>
      <w:r>
        <w:t>[Head 1]</w:t>
      </w:r>
    </w:p>
    <w:p w14:paraId="12CCA5B2" w14:textId="77777777" w:rsidR="00B76D75" w:rsidRDefault="00B76D75" w:rsidP="00B76D75">
      <w:pPr>
        <w:pStyle w:val="Head2"/>
      </w:pPr>
      <w:r>
        <w:t>[Head 2]</w:t>
      </w:r>
    </w:p>
    <w:p w14:paraId="4FFD4959" w14:textId="77777777" w:rsidR="00B76D75" w:rsidRDefault="00B76D75" w:rsidP="003B2685">
      <w:pPr>
        <w:pStyle w:val="Abstractnumber"/>
      </w:pPr>
      <w:r w:rsidRPr="00B76D75">
        <w:lastRenderedPageBreak/>
        <w:t>[</w:t>
      </w:r>
      <w:r w:rsidR="003B2685" w:rsidRPr="003B2685">
        <w:t>Abstract number</w:t>
      </w:r>
      <w:r w:rsidRPr="003B2685">
        <w:t>]</w:t>
      </w:r>
    </w:p>
    <w:p w14:paraId="42F3B133" w14:textId="77777777" w:rsidR="003B2685" w:rsidRDefault="003B2685" w:rsidP="003B2685">
      <w:pPr>
        <w:pStyle w:val="Abstract-Title"/>
      </w:pPr>
      <w:r>
        <w:t>[Abstract-Title]</w:t>
      </w:r>
    </w:p>
    <w:p w14:paraId="19E1D183" w14:textId="77777777" w:rsidR="00B76D75" w:rsidRDefault="00B76D75" w:rsidP="00B76D75">
      <w:pPr>
        <w:pStyle w:val="Authors"/>
      </w:pPr>
      <w:r>
        <w:t>[Authors]</w:t>
      </w:r>
    </w:p>
    <w:p w14:paraId="072F5C38" w14:textId="77777777" w:rsidR="00B76D75" w:rsidRDefault="00B76D75" w:rsidP="003B2685">
      <w:pPr>
        <w:pStyle w:val="Institute"/>
      </w:pPr>
      <w:r>
        <w:t>[Institut</w:t>
      </w:r>
      <w:r w:rsidR="003B2685">
        <w:t>e</w:t>
      </w:r>
      <w:r>
        <w:t>]</w:t>
      </w:r>
    </w:p>
    <w:p w14:paraId="3EF18AB7" w14:textId="77777777" w:rsidR="00B76D75" w:rsidRDefault="00B76D75" w:rsidP="00B76D75">
      <w:pPr>
        <w:pStyle w:val="BodyText"/>
      </w:pPr>
      <w:r w:rsidRPr="00B76D75">
        <w:t>[Body text]</w:t>
      </w:r>
    </w:p>
    <w:p w14:paraId="53635510" w14:textId="77777777" w:rsidR="003B2685" w:rsidRDefault="003B2685" w:rsidP="003B2685">
      <w:pPr>
        <w:pStyle w:val="Subhead"/>
      </w:pPr>
      <w:r w:rsidRPr="003B2685">
        <w:t>[Subhead]</w:t>
      </w:r>
    </w:p>
    <w:p w14:paraId="24C324B3" w14:textId="77777777" w:rsidR="00B44D32" w:rsidRDefault="00B44D32" w:rsidP="00B44D32">
      <w:pPr>
        <w:pStyle w:val="BodyText"/>
      </w:pPr>
      <w:r w:rsidRPr="00B76D75">
        <w:t>[Body text]</w:t>
      </w:r>
    </w:p>
    <w:p w14:paraId="6D63B15B" w14:textId="77777777" w:rsidR="00B44D32" w:rsidRDefault="00B44D32" w:rsidP="00B44D32">
      <w:pPr>
        <w:pStyle w:val="BodyText"/>
      </w:pPr>
      <w:r w:rsidRPr="00B76D75">
        <w:t>[Body text]</w:t>
      </w:r>
    </w:p>
    <w:p w14:paraId="2497D118" w14:textId="77777777" w:rsidR="00B44D32" w:rsidRDefault="00B44D32" w:rsidP="00B44D32">
      <w:pPr>
        <w:pStyle w:val="Subhead"/>
      </w:pPr>
      <w:r w:rsidRPr="003B2685">
        <w:t>[Subhead]</w:t>
      </w:r>
    </w:p>
    <w:p w14:paraId="6F3D41E2" w14:textId="77777777" w:rsidR="00B44D32" w:rsidRDefault="00B44D32" w:rsidP="00B44D32">
      <w:pPr>
        <w:pStyle w:val="BodyText"/>
      </w:pPr>
      <w:r w:rsidRPr="00B76D75">
        <w:t>[Body text]</w:t>
      </w:r>
    </w:p>
    <w:p w14:paraId="1C1575D6" w14:textId="77777777" w:rsidR="00B44D32" w:rsidRDefault="00B44D32" w:rsidP="00B44D32">
      <w:pPr>
        <w:pStyle w:val="BodyText"/>
      </w:pPr>
      <w:r w:rsidRPr="00B76D75">
        <w:t>[Body text]</w:t>
      </w:r>
    </w:p>
    <w:p w14:paraId="7E565A98" w14:textId="77777777" w:rsidR="00A93EC0" w:rsidRPr="007B29BE" w:rsidRDefault="001A4F67" w:rsidP="00A36D23">
      <w:pPr>
        <w:pStyle w:val="Abstractnumber"/>
      </w:pPr>
      <w:r w:rsidRPr="007B29BE">
        <w:lastRenderedPageBreak/>
        <w:t>Num</w:t>
      </w:r>
      <w:r w:rsidR="007B29BE" w:rsidRPr="007B29BE">
        <w:t>be</w:t>
      </w:r>
      <w:r w:rsidR="007B29BE">
        <w:t>r</w:t>
      </w:r>
    </w:p>
    <w:p w14:paraId="51DE80D7" w14:textId="77777777" w:rsidR="00A93EC0" w:rsidRPr="007B29BE" w:rsidRDefault="001A4F67" w:rsidP="00A36D23">
      <w:pPr>
        <w:pStyle w:val="Abstract-Title"/>
      </w:pPr>
      <w:r w:rsidRPr="007B29BE">
        <w:t>Titl</w:t>
      </w:r>
      <w:r w:rsidR="007B29BE" w:rsidRPr="007B29BE">
        <w:t>e</w:t>
      </w:r>
      <w:r w:rsidRPr="007B29BE">
        <w:t xml:space="preserve"> </w:t>
      </w:r>
      <w:r w:rsidR="007B29BE" w:rsidRPr="007B29BE">
        <w:t>of the</w:t>
      </w:r>
      <w:r w:rsidRPr="007B29BE">
        <w:t xml:space="preserve"> </w:t>
      </w:r>
      <w:r w:rsidR="007B29BE" w:rsidRPr="00A36D23">
        <w:t>a</w:t>
      </w:r>
      <w:r w:rsidRPr="00A36D23">
        <w:t>bstracts</w:t>
      </w:r>
    </w:p>
    <w:p w14:paraId="60018940" w14:textId="0BEA6D3A" w:rsidR="00A93EC0" w:rsidRPr="009C22BB" w:rsidRDefault="001A4F67" w:rsidP="00A36D23">
      <w:pPr>
        <w:pStyle w:val="Authors"/>
      </w:pPr>
      <w:r>
        <w:t>Aut</w:t>
      </w:r>
      <w:r w:rsidR="00E27675">
        <w:t>h</w:t>
      </w:r>
      <w:r>
        <w:t>or</w:t>
      </w:r>
      <w:r w:rsidR="00A93EC0">
        <w:t xml:space="preserve"> </w:t>
      </w:r>
      <w:r>
        <w:t>V</w:t>
      </w:r>
      <w:r w:rsidR="00A93EC0">
        <w:rPr>
          <w:vertAlign w:val="superscript"/>
        </w:rPr>
        <w:t>1,2</w:t>
      </w:r>
      <w:r w:rsidR="00A93EC0">
        <w:t xml:space="preserve">, </w:t>
      </w:r>
      <w:r>
        <w:t>Aut</w:t>
      </w:r>
      <w:r w:rsidR="00E27675">
        <w:t>h</w:t>
      </w:r>
      <w:r>
        <w:t>or V</w:t>
      </w:r>
      <w:r>
        <w:rPr>
          <w:vertAlign w:val="superscript"/>
        </w:rPr>
        <w:t>2</w:t>
      </w:r>
      <w:r w:rsidR="00A93EC0">
        <w:t xml:space="preserve">, </w:t>
      </w:r>
      <w:r>
        <w:t>Aut</w:t>
      </w:r>
      <w:r w:rsidR="00E27675">
        <w:t>h</w:t>
      </w:r>
      <w:r>
        <w:t>or V</w:t>
      </w:r>
      <w:r>
        <w:rPr>
          <w:vertAlign w:val="superscript"/>
        </w:rPr>
        <w:t>1</w:t>
      </w:r>
      <w:r w:rsidR="00A93EC0">
        <w:t xml:space="preserve">, </w:t>
      </w:r>
      <w:r>
        <w:t>Aut</w:t>
      </w:r>
      <w:r w:rsidR="00E27675">
        <w:t>h</w:t>
      </w:r>
      <w:r>
        <w:t>or V</w:t>
      </w:r>
      <w:r>
        <w:rPr>
          <w:vertAlign w:val="superscript"/>
        </w:rPr>
        <w:t>1</w:t>
      </w:r>
      <w:r w:rsidR="00A93EC0">
        <w:t xml:space="preserve">, </w:t>
      </w:r>
      <w:r w:rsidR="009C22BB">
        <w:t>de</w:t>
      </w:r>
      <w:r w:rsidR="009C22BB" w:rsidRPr="009C22BB">
        <w:t xml:space="preserve"> </w:t>
      </w:r>
      <w:r w:rsidR="00B82C46">
        <w:t>Doe</w:t>
      </w:r>
      <w:r w:rsidR="009C22BB" w:rsidRPr="009C22BB">
        <w:t xml:space="preserve"> VM</w:t>
      </w:r>
      <w:r w:rsidR="009C22BB" w:rsidRPr="009C22BB">
        <w:rPr>
          <w:vertAlign w:val="superscript"/>
        </w:rPr>
        <w:t>2</w:t>
      </w:r>
      <w:r w:rsidR="00B82C46">
        <w:rPr>
          <w:vertAlign w:val="superscript"/>
        </w:rPr>
        <w:t xml:space="preserve"> </w:t>
      </w:r>
      <w:r w:rsidR="00B82C46">
        <w:t>(example)</w:t>
      </w:r>
    </w:p>
    <w:p w14:paraId="35FB5197" w14:textId="77777777" w:rsidR="00E90CEE" w:rsidRDefault="00A93EC0" w:rsidP="00A36D23">
      <w:pPr>
        <w:pStyle w:val="Institute"/>
      </w:pPr>
      <w:r w:rsidRPr="00A45CBE">
        <w:t>1</w:t>
      </w:r>
      <w:r w:rsidR="00A45CBE" w:rsidRPr="00A45CBE">
        <w:t xml:space="preserve"> </w:t>
      </w:r>
      <w:r w:rsidR="001A4F67">
        <w:t>Institut</w:t>
      </w:r>
      <w:r w:rsidR="00E27675">
        <w:t>e</w:t>
      </w:r>
      <w:r w:rsidR="001A4F67">
        <w:t xml:space="preserve">, </w:t>
      </w:r>
      <w:r w:rsidR="00E27675">
        <w:t>City</w:t>
      </w:r>
      <w:r>
        <w:t>;</w:t>
      </w:r>
      <w:r w:rsidR="0023148C">
        <w:t xml:space="preserve"> </w:t>
      </w:r>
      <w:r w:rsidR="001A4F67" w:rsidRPr="00A45CBE">
        <w:t>2</w:t>
      </w:r>
      <w:r w:rsidR="00A45CBE" w:rsidRPr="00A45CBE">
        <w:t xml:space="preserve"> </w:t>
      </w:r>
      <w:r w:rsidR="001A4F67">
        <w:t>Institut</w:t>
      </w:r>
      <w:r w:rsidR="00E27675">
        <w:t>e</w:t>
      </w:r>
      <w:r w:rsidR="001A4F67">
        <w:t xml:space="preserve">, </w:t>
      </w:r>
      <w:proofErr w:type="gramStart"/>
      <w:r w:rsidR="00E27675">
        <w:t>City</w:t>
      </w:r>
      <w:r w:rsidR="001A4F67">
        <w:t>;</w:t>
      </w:r>
      <w:proofErr w:type="gramEnd"/>
      <w:r w:rsidR="001A4F67">
        <w:t xml:space="preserve"> </w:t>
      </w:r>
    </w:p>
    <w:p w14:paraId="0575D292" w14:textId="77777777" w:rsidR="00A36D23" w:rsidRDefault="007B29BE" w:rsidP="00A36D23">
      <w:pPr>
        <w:pStyle w:val="Subhead"/>
      </w:pPr>
      <w:r w:rsidRPr="007B29BE">
        <w:t>Introduction</w:t>
      </w:r>
      <w:r w:rsidR="001B4492" w:rsidRPr="007B29BE">
        <w:t xml:space="preserve"> </w:t>
      </w:r>
    </w:p>
    <w:p w14:paraId="141BCDCF" w14:textId="77777777" w:rsidR="007B29BE" w:rsidRDefault="001A4F67" w:rsidP="00A36D23">
      <w:pPr>
        <w:pStyle w:val="BodyText"/>
      </w:pPr>
      <w:proofErr w:type="spellStart"/>
      <w:r w:rsidRPr="00A45CBE">
        <w:t>Bodytext</w:t>
      </w:r>
      <w:proofErr w:type="spellEnd"/>
      <w:r w:rsidRPr="00A45CBE">
        <w:t xml:space="preserve"> </w:t>
      </w:r>
      <w:r w:rsidR="000917D1" w:rsidRPr="00A45CBE">
        <w:t>of the a</w:t>
      </w:r>
      <w:r w:rsidRPr="00A45CBE">
        <w:t xml:space="preserve">bstract. </w:t>
      </w:r>
      <w:proofErr w:type="spellStart"/>
      <w:r w:rsidR="000917D1" w:rsidRPr="00A45CBE">
        <w:t>Bodytext</w:t>
      </w:r>
      <w:proofErr w:type="spellEnd"/>
      <w:r w:rsidR="000917D1" w:rsidRPr="00A45CBE">
        <w:t xml:space="preserve"> of the abstract. </w:t>
      </w:r>
      <w:proofErr w:type="spellStart"/>
      <w:r w:rsidR="000917D1" w:rsidRPr="00A45CBE">
        <w:t>Bodytext</w:t>
      </w:r>
      <w:proofErr w:type="spellEnd"/>
      <w:r w:rsidR="000917D1" w:rsidRPr="00A45CBE">
        <w:t xml:space="preserve"> of the abstract. </w:t>
      </w:r>
      <w:proofErr w:type="spellStart"/>
      <w:r w:rsidR="000917D1" w:rsidRPr="00A45CBE">
        <w:t>Bodytext</w:t>
      </w:r>
      <w:proofErr w:type="spellEnd"/>
      <w:r w:rsidR="000917D1" w:rsidRPr="00A45CBE">
        <w:t xml:space="preserve"> of the abstract</w:t>
      </w:r>
      <w:r w:rsidR="00B301C5" w:rsidRPr="00A45CBE">
        <w:t xml:space="preserve"> [1]</w:t>
      </w:r>
      <w:r w:rsidR="000917D1" w:rsidRPr="00A45CBE">
        <w:t xml:space="preserve">. </w:t>
      </w:r>
      <w:proofErr w:type="spellStart"/>
      <w:r w:rsidR="000917D1" w:rsidRPr="00A45CBE">
        <w:t>Bodytext</w:t>
      </w:r>
      <w:proofErr w:type="spellEnd"/>
      <w:r w:rsidR="000917D1" w:rsidRPr="00A45CBE">
        <w:t xml:space="preserve"> of the abstract. </w:t>
      </w:r>
      <w:proofErr w:type="spellStart"/>
      <w:r w:rsidR="000917D1" w:rsidRPr="00A45CBE">
        <w:t>Bodytext</w:t>
      </w:r>
      <w:proofErr w:type="spellEnd"/>
      <w:r w:rsidR="000917D1" w:rsidRPr="00A45CBE">
        <w:t xml:space="preserve"> of the abstract. </w:t>
      </w:r>
      <w:proofErr w:type="spellStart"/>
      <w:r w:rsidR="000917D1" w:rsidRPr="00A45CBE">
        <w:t>Bodytext</w:t>
      </w:r>
      <w:proofErr w:type="spellEnd"/>
      <w:r w:rsidR="000917D1" w:rsidRPr="00A45CBE">
        <w:t xml:space="preserve"> of the abstract.</w:t>
      </w:r>
    </w:p>
    <w:p w14:paraId="09B33C78" w14:textId="77777777" w:rsidR="00A36D23" w:rsidRDefault="0023148C" w:rsidP="00A36D23">
      <w:pPr>
        <w:pStyle w:val="Subhead"/>
      </w:pPr>
      <w:r>
        <w:t>Material and M</w:t>
      </w:r>
      <w:r w:rsidR="001B4492" w:rsidRPr="001B4492">
        <w:t>ethods</w:t>
      </w:r>
    </w:p>
    <w:p w14:paraId="3C2378E6" w14:textId="77777777" w:rsidR="000917D1" w:rsidRDefault="000917D1" w:rsidP="000917D1">
      <w:pPr>
        <w:pStyle w:val="BodyText"/>
      </w:pP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</w:t>
      </w:r>
      <w:r w:rsidR="00B301C5" w:rsidRPr="00A45CBE">
        <w:t xml:space="preserve"> [2]</w:t>
      </w:r>
      <w:r w:rsidRPr="00A45CBE">
        <w:t xml:space="preserve">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</w:p>
    <w:p w14:paraId="37E1D6F6" w14:textId="77777777" w:rsidR="00A36D23" w:rsidRDefault="001B4492" w:rsidP="00A36D23">
      <w:pPr>
        <w:pStyle w:val="Subhead"/>
      </w:pPr>
      <w:r w:rsidRPr="001B4492">
        <w:t>Results</w:t>
      </w:r>
    </w:p>
    <w:p w14:paraId="6E00792D" w14:textId="77777777" w:rsidR="000917D1" w:rsidRDefault="000917D1" w:rsidP="000917D1">
      <w:pPr>
        <w:pStyle w:val="BodyText"/>
      </w:pP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</w:t>
      </w:r>
    </w:p>
    <w:p w14:paraId="23359D13" w14:textId="77777777" w:rsidR="00A36D23" w:rsidRDefault="001B4492" w:rsidP="00A36D23">
      <w:pPr>
        <w:pStyle w:val="Subhead"/>
      </w:pPr>
      <w:r w:rsidRPr="001B4492">
        <w:t>Conclusion</w:t>
      </w:r>
    </w:p>
    <w:p w14:paraId="5AD7A0C4" w14:textId="77777777" w:rsidR="000917D1" w:rsidRPr="00A45CBE" w:rsidRDefault="000917D1" w:rsidP="000917D1">
      <w:pPr>
        <w:pStyle w:val="BodyText"/>
      </w:pP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</w:p>
    <w:p w14:paraId="1D3F6841" w14:textId="77777777" w:rsidR="00B301C5" w:rsidRDefault="00B301C5" w:rsidP="00B301C5">
      <w:pPr>
        <w:pStyle w:val="Subhead"/>
      </w:pPr>
      <w:r>
        <w:t>Conflict of Interest</w:t>
      </w:r>
    </w:p>
    <w:p w14:paraId="248F526B" w14:textId="77777777" w:rsidR="00B301C5" w:rsidRPr="00A45CBE" w:rsidRDefault="00B301C5" w:rsidP="00B301C5">
      <w:pPr>
        <w:pStyle w:val="BodyText"/>
      </w:pP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  <w:proofErr w:type="spellStart"/>
      <w:r w:rsidRPr="00A45CBE">
        <w:t>Bodytext</w:t>
      </w:r>
      <w:proofErr w:type="spellEnd"/>
      <w:r w:rsidRPr="00A45CBE">
        <w:t xml:space="preserve"> of the abstract. </w:t>
      </w:r>
    </w:p>
    <w:p w14:paraId="29598D51" w14:textId="77777777" w:rsidR="00B301C5" w:rsidRDefault="00B301C5" w:rsidP="00B301C5">
      <w:pPr>
        <w:pStyle w:val="Subhead"/>
      </w:pPr>
      <w:r>
        <w:t>Reference</w:t>
      </w:r>
    </w:p>
    <w:p w14:paraId="6B8F29F9" w14:textId="77777777" w:rsidR="00B301C5" w:rsidRPr="00B301C5" w:rsidRDefault="00B301C5" w:rsidP="00B301C5">
      <w:pPr>
        <w:pStyle w:val="BodyText"/>
      </w:pPr>
      <w:r>
        <w:t>[1] Reference [2] Reference</w:t>
      </w:r>
    </w:p>
    <w:p w14:paraId="6E4A3595" w14:textId="77777777" w:rsidR="007B29BE" w:rsidRPr="00A45CBE" w:rsidRDefault="007B29BE" w:rsidP="00B76D75">
      <w:pPr>
        <w:pStyle w:val="berschrift6"/>
        <w:rPr>
          <w:lang w:val="en-US"/>
        </w:rPr>
      </w:pPr>
    </w:p>
    <w:p w14:paraId="2FF68659" w14:textId="77777777" w:rsidR="007B29BE" w:rsidRPr="00A45CBE" w:rsidRDefault="007B29BE" w:rsidP="00A36D23">
      <w:pPr>
        <w:pStyle w:val="Abstractnumber"/>
        <w:rPr>
          <w:lang w:val="de-DE"/>
        </w:rPr>
      </w:pPr>
      <w:r w:rsidRPr="00A45CBE">
        <w:rPr>
          <w:lang w:val="de-DE"/>
        </w:rPr>
        <w:lastRenderedPageBreak/>
        <w:t>Nummer</w:t>
      </w:r>
    </w:p>
    <w:p w14:paraId="1F8CC97E" w14:textId="77777777" w:rsidR="007B29BE" w:rsidRPr="00A45CBE" w:rsidRDefault="007B29BE" w:rsidP="00A36D23">
      <w:pPr>
        <w:pStyle w:val="Abstract-Title"/>
        <w:rPr>
          <w:lang w:val="de-DE"/>
        </w:rPr>
      </w:pPr>
      <w:r w:rsidRPr="00A45CBE">
        <w:rPr>
          <w:lang w:val="de-DE"/>
        </w:rPr>
        <w:t>Titel des Abstracts</w:t>
      </w:r>
    </w:p>
    <w:p w14:paraId="771AB359" w14:textId="1E8F132F" w:rsidR="007B29BE" w:rsidRPr="00B82C46" w:rsidRDefault="007B29BE" w:rsidP="00A36D23">
      <w:pPr>
        <w:pStyle w:val="Authors"/>
        <w:rPr>
          <w:lang w:val="de-DE"/>
        </w:rPr>
      </w:pPr>
      <w:r w:rsidRPr="00A45CBE">
        <w:rPr>
          <w:lang w:val="de-DE"/>
        </w:rPr>
        <w:t>Autor V</w:t>
      </w:r>
      <w:r w:rsidRPr="00A45CBE">
        <w:rPr>
          <w:vertAlign w:val="superscript"/>
          <w:lang w:val="de-DE"/>
        </w:rPr>
        <w:t>1,2</w:t>
      </w:r>
      <w:r w:rsidRPr="00A45CBE">
        <w:rPr>
          <w:lang w:val="de-DE"/>
        </w:rPr>
        <w:t>, Autor V</w:t>
      </w:r>
      <w:r w:rsidRPr="00A45CBE">
        <w:rPr>
          <w:vertAlign w:val="superscript"/>
          <w:lang w:val="de-DE"/>
        </w:rPr>
        <w:t>2</w:t>
      </w:r>
      <w:r w:rsidRPr="00A45CBE">
        <w:rPr>
          <w:lang w:val="de-DE"/>
        </w:rPr>
        <w:t>, Autor V</w:t>
      </w:r>
      <w:r w:rsidRPr="00A45CBE">
        <w:rPr>
          <w:vertAlign w:val="superscript"/>
          <w:lang w:val="de-DE"/>
        </w:rPr>
        <w:t>1</w:t>
      </w:r>
      <w:r w:rsidRPr="00A45CBE">
        <w:rPr>
          <w:lang w:val="de-DE"/>
        </w:rPr>
        <w:t>, Autor V</w:t>
      </w:r>
      <w:r w:rsidRPr="00A45CBE">
        <w:rPr>
          <w:vertAlign w:val="superscript"/>
          <w:lang w:val="de-DE"/>
        </w:rPr>
        <w:t>1</w:t>
      </w:r>
      <w:r w:rsidRPr="00A45CBE">
        <w:rPr>
          <w:lang w:val="de-DE"/>
        </w:rPr>
        <w:t xml:space="preserve">, </w:t>
      </w:r>
      <w:r w:rsidR="009C22BB">
        <w:rPr>
          <w:lang w:val="de-DE"/>
        </w:rPr>
        <w:t>von Mustermann</w:t>
      </w:r>
      <w:r w:rsidRPr="00A45CBE">
        <w:rPr>
          <w:lang w:val="de-DE"/>
        </w:rPr>
        <w:t xml:space="preserve"> V</w:t>
      </w:r>
      <w:r w:rsidR="009C22BB">
        <w:rPr>
          <w:lang w:val="de-DE"/>
        </w:rPr>
        <w:t>M</w:t>
      </w:r>
      <w:r w:rsidRPr="00A45CBE">
        <w:rPr>
          <w:vertAlign w:val="superscript"/>
          <w:lang w:val="de-DE"/>
        </w:rPr>
        <w:t>2</w:t>
      </w:r>
      <w:r w:rsidR="00B82C46" w:rsidRPr="00B82C46">
        <w:rPr>
          <w:lang w:val="de-DE"/>
        </w:rPr>
        <w:t xml:space="preserve"> </w:t>
      </w:r>
      <w:r w:rsidR="00B82C46">
        <w:rPr>
          <w:lang w:val="de-DE"/>
        </w:rPr>
        <w:t>(Beispiel)</w:t>
      </w:r>
    </w:p>
    <w:p w14:paraId="565F4F99" w14:textId="77777777" w:rsidR="007B29BE" w:rsidRPr="00A45CBE" w:rsidRDefault="007B29BE" w:rsidP="00A36D23">
      <w:pPr>
        <w:pStyle w:val="Institute"/>
        <w:rPr>
          <w:lang w:val="de-DE"/>
        </w:rPr>
      </w:pPr>
      <w:r w:rsidRPr="00A45CBE">
        <w:rPr>
          <w:lang w:val="de-DE"/>
        </w:rPr>
        <w:t>1</w:t>
      </w:r>
      <w:r w:rsidR="00A45CBE" w:rsidRPr="009C22BB">
        <w:rPr>
          <w:lang w:val="de-DE"/>
        </w:rPr>
        <w:t xml:space="preserve"> </w:t>
      </w:r>
      <w:r w:rsidRPr="00A45CBE">
        <w:rPr>
          <w:lang w:val="de-DE"/>
        </w:rPr>
        <w:t>Institutsangabe, Ort; 2</w:t>
      </w:r>
      <w:r w:rsidR="00A45CBE" w:rsidRPr="009C22BB">
        <w:rPr>
          <w:lang w:val="de-DE"/>
        </w:rPr>
        <w:t xml:space="preserve"> </w:t>
      </w:r>
      <w:r w:rsidRPr="00A45CBE">
        <w:rPr>
          <w:lang w:val="de-DE"/>
        </w:rPr>
        <w:t xml:space="preserve">Institutsangabe, Ort; </w:t>
      </w:r>
    </w:p>
    <w:p w14:paraId="217D7A93" w14:textId="77777777" w:rsidR="00A36D23" w:rsidRPr="00A45CBE" w:rsidRDefault="007B29BE" w:rsidP="00A36D23">
      <w:pPr>
        <w:pStyle w:val="Subhead"/>
        <w:rPr>
          <w:lang w:val="de-DE"/>
        </w:rPr>
      </w:pPr>
      <w:r w:rsidRPr="00A45CBE">
        <w:rPr>
          <w:lang w:val="de-DE"/>
        </w:rPr>
        <w:t xml:space="preserve">Einleitung </w:t>
      </w:r>
    </w:p>
    <w:p w14:paraId="65D412A5" w14:textId="77777777" w:rsidR="00A36D23" w:rsidRPr="00A45CBE" w:rsidRDefault="007B29BE" w:rsidP="00A36D23">
      <w:pPr>
        <w:pStyle w:val="BodyText"/>
        <w:rPr>
          <w:lang w:val="de-DE"/>
        </w:rPr>
      </w:pP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</w:t>
      </w:r>
      <w:r w:rsidR="00B301C5" w:rsidRPr="00A45CBE">
        <w:rPr>
          <w:lang w:val="de-DE"/>
        </w:rPr>
        <w:t xml:space="preserve"> [1]</w:t>
      </w:r>
      <w:r w:rsidRPr="00A45CBE">
        <w:rPr>
          <w:lang w:val="de-DE"/>
        </w:rPr>
        <w:t xml:space="preserve">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</w:p>
    <w:p w14:paraId="13DC3B74" w14:textId="77777777" w:rsidR="00A36D23" w:rsidRPr="00A45CBE" w:rsidRDefault="00D377DA" w:rsidP="00A36D23">
      <w:pPr>
        <w:pStyle w:val="Subhead"/>
        <w:rPr>
          <w:lang w:val="de-DE"/>
        </w:rPr>
      </w:pPr>
      <w:r w:rsidRPr="00A45CBE">
        <w:rPr>
          <w:lang w:val="de-DE"/>
        </w:rPr>
        <w:t xml:space="preserve">Material und </w:t>
      </w:r>
      <w:r w:rsidR="007B29BE" w:rsidRPr="00A45CBE">
        <w:rPr>
          <w:lang w:val="de-DE"/>
        </w:rPr>
        <w:t>Methodik</w:t>
      </w:r>
    </w:p>
    <w:p w14:paraId="02E1A01E" w14:textId="77777777" w:rsidR="00A36D23" w:rsidRPr="00A45CBE" w:rsidRDefault="007B29BE" w:rsidP="00A36D23">
      <w:pPr>
        <w:pStyle w:val="BodyText"/>
        <w:rPr>
          <w:lang w:val="de-DE"/>
        </w:rPr>
      </w:pPr>
      <w:r w:rsidRPr="00A45CBE">
        <w:rPr>
          <w:lang w:val="de-DE"/>
        </w:rPr>
        <w:t xml:space="preserve">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</w:t>
      </w:r>
      <w:r w:rsidR="00B301C5" w:rsidRPr="00A45CBE">
        <w:rPr>
          <w:lang w:val="de-DE"/>
        </w:rPr>
        <w:t xml:space="preserve"> [2]</w:t>
      </w:r>
      <w:r w:rsidRPr="00A45CBE">
        <w:rPr>
          <w:lang w:val="de-DE"/>
        </w:rPr>
        <w:t>.</w:t>
      </w:r>
    </w:p>
    <w:p w14:paraId="24C8639C" w14:textId="77777777" w:rsidR="00A36D23" w:rsidRPr="00A45CBE" w:rsidRDefault="007B29BE" w:rsidP="00A36D23">
      <w:pPr>
        <w:pStyle w:val="Subhead"/>
        <w:rPr>
          <w:lang w:val="de-DE"/>
        </w:rPr>
      </w:pPr>
      <w:r w:rsidRPr="00A45CBE">
        <w:rPr>
          <w:lang w:val="de-DE"/>
        </w:rPr>
        <w:t>Ergebnisse</w:t>
      </w:r>
    </w:p>
    <w:p w14:paraId="36A220CE" w14:textId="77777777" w:rsidR="00A36D23" w:rsidRPr="00A45CBE" w:rsidRDefault="007B29BE" w:rsidP="00A36D23">
      <w:pPr>
        <w:pStyle w:val="BodyText"/>
        <w:rPr>
          <w:lang w:val="de-DE"/>
        </w:rPr>
      </w:pPr>
      <w:r w:rsidRPr="007B29BE">
        <w:rPr>
          <w:lang w:val="de-DE"/>
        </w:rPr>
        <w:t xml:space="preserve">Abstracts. Bodytext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</w:t>
      </w:r>
    </w:p>
    <w:p w14:paraId="04D1541C" w14:textId="77777777" w:rsidR="00A36D23" w:rsidRPr="00A45CBE" w:rsidRDefault="00D377DA" w:rsidP="00A36D23">
      <w:pPr>
        <w:pStyle w:val="Subhead"/>
        <w:rPr>
          <w:lang w:val="de-DE"/>
        </w:rPr>
      </w:pPr>
      <w:r w:rsidRPr="00A45CBE">
        <w:rPr>
          <w:lang w:val="de-DE"/>
        </w:rPr>
        <w:t>Zusammenfassung</w:t>
      </w:r>
    </w:p>
    <w:p w14:paraId="6D945E68" w14:textId="77777777" w:rsidR="007B29BE" w:rsidRPr="00A45CBE" w:rsidRDefault="007B29BE" w:rsidP="00A36D23">
      <w:pPr>
        <w:pStyle w:val="BodyText"/>
        <w:rPr>
          <w:lang w:val="de-DE"/>
        </w:rPr>
      </w:pP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</w:t>
      </w:r>
    </w:p>
    <w:p w14:paraId="6FF6AA5F" w14:textId="77777777" w:rsidR="00B301C5" w:rsidRPr="00A45CBE" w:rsidRDefault="00B301C5" w:rsidP="00B301C5">
      <w:pPr>
        <w:pStyle w:val="Subhead"/>
        <w:rPr>
          <w:lang w:val="de-DE"/>
        </w:rPr>
      </w:pPr>
      <w:r w:rsidRPr="00A45CBE">
        <w:rPr>
          <w:lang w:val="de-DE"/>
        </w:rPr>
        <w:t>Interessenskonflikt</w:t>
      </w:r>
    </w:p>
    <w:p w14:paraId="64F3029C" w14:textId="77777777" w:rsidR="00B301C5" w:rsidRDefault="00B301C5" w:rsidP="00B301C5">
      <w:pPr>
        <w:pStyle w:val="BodyText"/>
      </w:pP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A45CBE">
        <w:rPr>
          <w:lang w:val="de-DE"/>
        </w:rPr>
        <w:t>Bodytext</w:t>
      </w:r>
      <w:proofErr w:type="spellEnd"/>
      <w:r w:rsidRPr="00A45CBE">
        <w:rPr>
          <w:lang w:val="de-DE"/>
        </w:rPr>
        <w:t xml:space="preserve"> des Abstracts. </w:t>
      </w:r>
      <w:proofErr w:type="spellStart"/>
      <w:r w:rsidRPr="007B29BE">
        <w:t>Bodytext</w:t>
      </w:r>
      <w:proofErr w:type="spellEnd"/>
      <w:r w:rsidRPr="007B29BE">
        <w:t xml:space="preserve"> des Abstracts. Bodytext des Abstracts.</w:t>
      </w:r>
    </w:p>
    <w:p w14:paraId="59B7FD80" w14:textId="77777777" w:rsidR="00B301C5" w:rsidRDefault="00B301C5" w:rsidP="00B301C5">
      <w:pPr>
        <w:pStyle w:val="Subhead"/>
      </w:pPr>
      <w:proofErr w:type="spellStart"/>
      <w:r>
        <w:t>Literatur</w:t>
      </w:r>
      <w:proofErr w:type="spellEnd"/>
    </w:p>
    <w:p w14:paraId="028507BF" w14:textId="77777777" w:rsidR="00B301C5" w:rsidRPr="00B301C5" w:rsidRDefault="00B301C5" w:rsidP="00B301C5">
      <w:pPr>
        <w:pStyle w:val="BodyText"/>
      </w:pPr>
      <w:r>
        <w:t xml:space="preserve">[1] </w:t>
      </w:r>
      <w:proofErr w:type="spellStart"/>
      <w:r>
        <w:t>Literatur</w:t>
      </w:r>
      <w:proofErr w:type="spellEnd"/>
      <w:r>
        <w:t xml:space="preserve"> [2] </w:t>
      </w:r>
      <w:proofErr w:type="spellStart"/>
      <w:r>
        <w:t>Literatur</w:t>
      </w:r>
      <w:proofErr w:type="spellEnd"/>
    </w:p>
    <w:p w14:paraId="4486E19C" w14:textId="77777777" w:rsidR="00B301C5" w:rsidRPr="00151B87" w:rsidRDefault="00B301C5" w:rsidP="00A36D23">
      <w:pPr>
        <w:pStyle w:val="BodyText"/>
      </w:pPr>
    </w:p>
    <w:sectPr w:rsidR="00B301C5" w:rsidRPr="00151B87">
      <w:footerReference w:type="default" r:id="rId6"/>
      <w:pgSz w:w="11906" w:h="16838"/>
      <w:pgMar w:top="1418" w:right="1418" w:bottom="1134" w:left="226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66648" w14:textId="77777777" w:rsidR="0020227F" w:rsidRDefault="0020227F">
      <w:r>
        <w:separator/>
      </w:r>
    </w:p>
  </w:endnote>
  <w:endnote w:type="continuationSeparator" w:id="0">
    <w:p w14:paraId="0CA09489" w14:textId="77777777" w:rsidR="0020227F" w:rsidRDefault="00202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D30BF" w14:textId="77777777" w:rsidR="00303988" w:rsidRDefault="00303988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3148C">
      <w:rPr>
        <w:noProof/>
      </w:rPr>
      <w:t>1</w:t>
    </w:r>
    <w:r>
      <w:fldChar w:fldCharType="end"/>
    </w:r>
  </w:p>
  <w:p w14:paraId="123407BA" w14:textId="77777777" w:rsidR="00303988" w:rsidRDefault="003039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C654F" w14:textId="77777777" w:rsidR="0020227F" w:rsidRDefault="0020227F">
      <w:r>
        <w:separator/>
      </w:r>
    </w:p>
  </w:footnote>
  <w:footnote w:type="continuationSeparator" w:id="0">
    <w:p w14:paraId="04679985" w14:textId="77777777" w:rsidR="0020227F" w:rsidRDefault="00202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2BB"/>
    <w:rsid w:val="000917D1"/>
    <w:rsid w:val="000C48F3"/>
    <w:rsid w:val="00151B87"/>
    <w:rsid w:val="001A4781"/>
    <w:rsid w:val="001A4F67"/>
    <w:rsid w:val="001B4492"/>
    <w:rsid w:val="0020227F"/>
    <w:rsid w:val="0023148C"/>
    <w:rsid w:val="0027400D"/>
    <w:rsid w:val="00303988"/>
    <w:rsid w:val="003B2685"/>
    <w:rsid w:val="003F0EC0"/>
    <w:rsid w:val="004D5C13"/>
    <w:rsid w:val="004E50EE"/>
    <w:rsid w:val="005F7419"/>
    <w:rsid w:val="00753ABA"/>
    <w:rsid w:val="007B29BE"/>
    <w:rsid w:val="00817737"/>
    <w:rsid w:val="00861AF7"/>
    <w:rsid w:val="00935449"/>
    <w:rsid w:val="00955730"/>
    <w:rsid w:val="00983E12"/>
    <w:rsid w:val="009C22BB"/>
    <w:rsid w:val="00A36D23"/>
    <w:rsid w:val="00A45CBE"/>
    <w:rsid w:val="00A93EC0"/>
    <w:rsid w:val="00B301C5"/>
    <w:rsid w:val="00B44D32"/>
    <w:rsid w:val="00B76D75"/>
    <w:rsid w:val="00B82C46"/>
    <w:rsid w:val="00CD24CD"/>
    <w:rsid w:val="00D377DA"/>
    <w:rsid w:val="00DE16B4"/>
    <w:rsid w:val="00E27675"/>
    <w:rsid w:val="00E90CEE"/>
    <w:rsid w:val="00E9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274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pPr>
      <w:widowControl w:val="0"/>
    </w:pPr>
    <w:rPr>
      <w:sz w:val="24"/>
    </w:rPr>
  </w:style>
  <w:style w:type="paragraph" w:styleId="berschrift1">
    <w:name w:val="heading 1"/>
    <w:basedOn w:val="Standard"/>
    <w:next w:val="Standard"/>
    <w:pPr>
      <w:keepNext/>
      <w:spacing w:before="240" w:after="60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pPr>
      <w:keepNext/>
      <w:spacing w:before="240" w:after="60"/>
      <w:outlineLvl w:val="1"/>
    </w:pPr>
    <w:rPr>
      <w:b/>
      <w:i/>
    </w:rPr>
  </w:style>
  <w:style w:type="paragraph" w:styleId="berschrift3">
    <w:name w:val="heading 3"/>
    <w:basedOn w:val="Standard"/>
    <w:next w:val="Standard"/>
    <w:pPr>
      <w:keepNext/>
      <w:spacing w:before="240" w:after="60"/>
      <w:outlineLvl w:val="2"/>
    </w:pPr>
    <w:rPr>
      <w:b/>
    </w:rPr>
  </w:style>
  <w:style w:type="paragraph" w:styleId="berschrift4">
    <w:name w:val="heading 4"/>
    <w:basedOn w:val="Standard"/>
    <w:next w:val="Standard"/>
    <w:pPr>
      <w:keepNext/>
      <w:spacing w:before="240" w:after="60"/>
      <w:outlineLvl w:val="3"/>
    </w:pPr>
    <w:rPr>
      <w:b/>
      <w:i/>
    </w:rPr>
  </w:style>
  <w:style w:type="paragraph" w:styleId="berschrift5">
    <w:name w:val="heading 5"/>
    <w:basedOn w:val="Standard"/>
    <w:next w:val="Standard"/>
    <w:pPr>
      <w:spacing w:before="240" w:after="60"/>
      <w:outlineLvl w:val="4"/>
    </w:pPr>
  </w:style>
  <w:style w:type="paragraph" w:styleId="berschrift6">
    <w:name w:val="heading 6"/>
    <w:basedOn w:val="Standard"/>
    <w:next w:val="Standard"/>
    <w:rsid w:val="001A4F67"/>
    <w:pPr>
      <w:spacing w:before="240" w:after="60"/>
      <w:outlineLvl w:val="5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1">
    <w:name w:val="H1"/>
    <w:basedOn w:val="Standard"/>
    <w:next w:val="Autoren"/>
    <w:link w:val="H1Zchn"/>
    <w:rPr>
      <w:rFonts w:ascii="Arial" w:hAnsi="Arial"/>
      <w:color w:val="0000FF"/>
    </w:rPr>
  </w:style>
  <w:style w:type="paragraph" w:customStyle="1" w:styleId="Autoren">
    <w:name w:val="Autoren"/>
    <w:basedOn w:val="Standard"/>
    <w:next w:val="Adresse"/>
    <w:pPr>
      <w:tabs>
        <w:tab w:val="left" w:pos="79"/>
      </w:tabs>
      <w:spacing w:before="120"/>
    </w:pPr>
    <w:rPr>
      <w:rFonts w:ascii="Arial" w:hAnsi="Arial"/>
      <w:sz w:val="20"/>
    </w:rPr>
  </w:style>
  <w:style w:type="paragraph" w:customStyle="1" w:styleId="Adresse">
    <w:name w:val="Adresse"/>
    <w:basedOn w:val="Standard"/>
    <w:next w:val="E-Mail"/>
    <w:pPr>
      <w:spacing w:before="120"/>
    </w:pPr>
    <w:rPr>
      <w:rFonts w:ascii="Times" w:hAnsi="Times"/>
      <w:color w:val="000080"/>
    </w:rPr>
  </w:style>
  <w:style w:type="paragraph" w:customStyle="1" w:styleId="E-Mail">
    <w:name w:val="E-Mail"/>
    <w:basedOn w:val="Standard"/>
    <w:next w:val="Standard"/>
    <w:rsid w:val="00151B87"/>
    <w:rPr>
      <w:color w:val="008000"/>
    </w:rPr>
  </w:style>
  <w:style w:type="character" w:styleId="Fett">
    <w:name w:val="Strong"/>
    <w:basedOn w:val="Absatz-Standardschriftart"/>
    <w:rsid w:val="00B76D75"/>
    <w:rPr>
      <w:b/>
      <w:bCs/>
    </w:rPr>
  </w:style>
  <w:style w:type="paragraph" w:customStyle="1" w:styleId="H2">
    <w:name w:val="H2"/>
    <w:basedOn w:val="H1"/>
    <w:next w:val="Standard"/>
    <w:rPr>
      <w:color w:val="auto"/>
    </w:rPr>
  </w:style>
  <w:style w:type="paragraph" w:customStyle="1" w:styleId="H3">
    <w:name w:val="H3"/>
    <w:basedOn w:val="H2"/>
    <w:next w:val="Standard"/>
    <w:rPr>
      <w:color w:val="008080"/>
    </w:rPr>
  </w:style>
  <w:style w:type="paragraph" w:customStyle="1" w:styleId="H4">
    <w:name w:val="H4"/>
    <w:basedOn w:val="H3"/>
    <w:next w:val="Standard"/>
    <w:rPr>
      <w:sz w:val="18"/>
    </w:rPr>
  </w:style>
  <w:style w:type="paragraph" w:customStyle="1" w:styleId="H6">
    <w:name w:val="H6"/>
    <w:basedOn w:val="H3"/>
    <w:next w:val="Standard"/>
  </w:style>
  <w:style w:type="paragraph" w:customStyle="1" w:styleId="Nummer">
    <w:name w:val="Nummer"/>
    <w:basedOn w:val="Standard"/>
    <w:next w:val="H1"/>
    <w:link w:val="NummerZchn"/>
    <w:pPr>
      <w:pageBreakBefore/>
    </w:pPr>
    <w:rPr>
      <w:rFonts w:ascii="Arial" w:hAnsi="Arial"/>
      <w:b/>
      <w:sz w:val="28"/>
    </w:rPr>
  </w:style>
  <w:style w:type="paragraph" w:styleId="Makrotext">
    <w:name w:val="macro"/>
    <w:semiHidden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Symbol">
    <w:name w:val="Symbol"/>
    <w:rPr>
      <w:rFonts w:ascii="Symbol" w:hAnsi="Symbol"/>
    </w:rPr>
  </w:style>
  <w:style w:type="paragraph" w:styleId="Standardeinzug">
    <w:name w:val="Normal Indent"/>
    <w:basedOn w:val="Standard"/>
    <w:pPr>
      <w:ind w:left="708"/>
    </w:pPr>
    <w:rPr>
      <w:rFonts w:ascii="Times" w:hAnsi="Times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Kopfzeile">
    <w:name w:val="header"/>
    <w:basedOn w:val="Standard"/>
    <w:pPr>
      <w:widowControl/>
      <w:tabs>
        <w:tab w:val="center" w:pos="4536"/>
        <w:tab w:val="right" w:pos="9072"/>
      </w:tabs>
    </w:pPr>
    <w:rPr>
      <w:szCs w:val="24"/>
    </w:rPr>
  </w:style>
  <w:style w:type="paragraph" w:customStyle="1" w:styleId="Abtract-Text">
    <w:name w:val="Abtract-Text"/>
    <w:basedOn w:val="Standard"/>
    <w:pPr>
      <w:widowControl/>
      <w:spacing w:line="480" w:lineRule="atLeast"/>
      <w:ind w:right="-420"/>
    </w:pPr>
    <w:rPr>
      <w:lang w:val="en-US"/>
    </w:rPr>
  </w:style>
  <w:style w:type="paragraph" w:styleId="Dokumentstruktur">
    <w:name w:val="Document Map"/>
    <w:basedOn w:val="Standard"/>
    <w:semiHidden/>
    <w:rsid w:val="00861AF7"/>
    <w:pPr>
      <w:shd w:val="clear" w:color="auto" w:fill="000080"/>
    </w:pPr>
    <w:rPr>
      <w:rFonts w:ascii="Tahoma" w:hAnsi="Tahoma" w:cs="Tahoma"/>
      <w:sz w:val="20"/>
    </w:rPr>
  </w:style>
  <w:style w:type="paragraph" w:customStyle="1" w:styleId="Formatvorlage1">
    <w:name w:val="Formatvorlage1"/>
    <w:basedOn w:val="Autoren"/>
    <w:rsid w:val="001A4F67"/>
    <w:rPr>
      <w:vertAlign w:val="superscript"/>
    </w:rPr>
  </w:style>
  <w:style w:type="character" w:styleId="Hervorhebung">
    <w:name w:val="Emphasis"/>
    <w:basedOn w:val="Absatz-Standardschriftart"/>
    <w:rsid w:val="00B76D75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rsid w:val="00B76D7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B76D75"/>
    <w:rPr>
      <w:i/>
      <w:iCs/>
      <w:color w:val="404040" w:themeColor="text1" w:themeTint="BF"/>
      <w:sz w:val="24"/>
    </w:rPr>
  </w:style>
  <w:style w:type="paragraph" w:styleId="KeinLeerraum">
    <w:name w:val="No Spacing"/>
    <w:uiPriority w:val="1"/>
    <w:rsid w:val="00B76D75"/>
    <w:pPr>
      <w:widowControl w:val="0"/>
    </w:pPr>
    <w:rPr>
      <w:sz w:val="24"/>
    </w:rPr>
  </w:style>
  <w:style w:type="paragraph" w:customStyle="1" w:styleId="Head2">
    <w:name w:val="[Head 2]"/>
    <w:link w:val="Head2Zchn"/>
    <w:qFormat/>
    <w:rsid w:val="003B2685"/>
    <w:pPr>
      <w:pBdr>
        <w:top w:val="single" w:sz="4" w:space="1" w:color="auto"/>
        <w:bottom w:val="single" w:sz="4" w:space="1" w:color="auto"/>
      </w:pBdr>
      <w:spacing w:before="120" w:after="120"/>
    </w:pPr>
    <w:rPr>
      <w:rFonts w:ascii="Arial" w:hAnsi="Arial"/>
      <w:color w:val="595959" w:themeColor="text1" w:themeTint="A6"/>
      <w:sz w:val="24"/>
      <w:lang w:val="en-US"/>
    </w:rPr>
  </w:style>
  <w:style w:type="paragraph" w:customStyle="1" w:styleId="Head1">
    <w:name w:val="[Head 1]"/>
    <w:basedOn w:val="Nummer"/>
    <w:link w:val="Head1Zchn"/>
    <w:qFormat/>
    <w:rsid w:val="00B76D75"/>
    <w:rPr>
      <w:lang w:val="en-US"/>
    </w:rPr>
  </w:style>
  <w:style w:type="character" w:customStyle="1" w:styleId="H1Zchn">
    <w:name w:val="H1 Zchn"/>
    <w:basedOn w:val="Absatz-Standardschriftart"/>
    <w:link w:val="H1"/>
    <w:rsid w:val="00B76D75"/>
    <w:rPr>
      <w:rFonts w:ascii="Arial" w:hAnsi="Arial"/>
      <w:color w:val="0000FF"/>
      <w:sz w:val="24"/>
    </w:rPr>
  </w:style>
  <w:style w:type="character" w:customStyle="1" w:styleId="Head2Zchn">
    <w:name w:val="[Head 2] Zchn"/>
    <w:basedOn w:val="H1Zchn"/>
    <w:link w:val="Head2"/>
    <w:rsid w:val="003B2685"/>
    <w:rPr>
      <w:rFonts w:ascii="Arial" w:hAnsi="Arial"/>
      <w:color w:val="595959" w:themeColor="text1" w:themeTint="A6"/>
      <w:sz w:val="24"/>
      <w:lang w:val="en-US"/>
    </w:rPr>
  </w:style>
  <w:style w:type="paragraph" w:customStyle="1" w:styleId="Abstract-Title">
    <w:name w:val="[Abstract-Title]"/>
    <w:basedOn w:val="Head1"/>
    <w:link w:val="Abstract-TitleZchn"/>
    <w:qFormat/>
    <w:rsid w:val="00B44D32"/>
    <w:pPr>
      <w:pageBreakBefore w:val="0"/>
      <w:spacing w:line="360" w:lineRule="auto"/>
    </w:pPr>
    <w:rPr>
      <w:sz w:val="24"/>
    </w:rPr>
  </w:style>
  <w:style w:type="character" w:customStyle="1" w:styleId="NummerZchn">
    <w:name w:val="Nummer Zchn"/>
    <w:basedOn w:val="Absatz-Standardschriftart"/>
    <w:link w:val="Nummer"/>
    <w:rsid w:val="00B76D75"/>
    <w:rPr>
      <w:rFonts w:ascii="Arial" w:hAnsi="Arial"/>
      <w:b/>
      <w:sz w:val="28"/>
    </w:rPr>
  </w:style>
  <w:style w:type="character" w:customStyle="1" w:styleId="Head1Zchn">
    <w:name w:val="[Head 1] Zchn"/>
    <w:basedOn w:val="NummerZchn"/>
    <w:link w:val="Head1"/>
    <w:rsid w:val="00B76D75"/>
    <w:rPr>
      <w:rFonts w:ascii="Arial" w:hAnsi="Arial"/>
      <w:b/>
      <w:sz w:val="28"/>
      <w:lang w:val="en-US"/>
    </w:rPr>
  </w:style>
  <w:style w:type="paragraph" w:customStyle="1" w:styleId="BodyText">
    <w:name w:val="[Body Text]"/>
    <w:link w:val="BodyTextZchn"/>
    <w:qFormat/>
    <w:rsid w:val="003B2685"/>
    <w:pPr>
      <w:spacing w:before="120"/>
    </w:pPr>
    <w:rPr>
      <w:rFonts w:ascii="Arial" w:hAnsi="Arial"/>
      <w:bCs/>
      <w:sz w:val="24"/>
      <w:lang w:val="en-US"/>
    </w:rPr>
  </w:style>
  <w:style w:type="character" w:customStyle="1" w:styleId="Abstract-TitleZchn">
    <w:name w:val="[Abstract-Title] Zchn"/>
    <w:basedOn w:val="Head1Zchn"/>
    <w:link w:val="Abstract-Title"/>
    <w:rsid w:val="00B44D32"/>
    <w:rPr>
      <w:rFonts w:ascii="Arial" w:hAnsi="Arial"/>
      <w:b/>
      <w:sz w:val="24"/>
      <w:lang w:val="en-US"/>
    </w:rPr>
  </w:style>
  <w:style w:type="paragraph" w:customStyle="1" w:styleId="Authors">
    <w:name w:val="[Authors]"/>
    <w:link w:val="AuthorsZchn"/>
    <w:qFormat/>
    <w:rsid w:val="003B2685"/>
    <w:pPr>
      <w:spacing w:before="120" w:after="120"/>
    </w:pPr>
    <w:rPr>
      <w:rFonts w:ascii="Arial" w:hAnsi="Arial"/>
      <w:b/>
      <w:color w:val="4472C4" w:themeColor="accent1"/>
      <w:sz w:val="24"/>
      <w:lang w:val="en-US"/>
    </w:rPr>
  </w:style>
  <w:style w:type="character" w:customStyle="1" w:styleId="BodyTextZchn">
    <w:name w:val="[Body Text] Zchn"/>
    <w:basedOn w:val="Abstract-TitleZchn"/>
    <w:link w:val="BodyText"/>
    <w:rsid w:val="003B2685"/>
    <w:rPr>
      <w:rFonts w:ascii="Arial" w:hAnsi="Arial"/>
      <w:b w:val="0"/>
      <w:bCs/>
      <w:sz w:val="24"/>
      <w:lang w:val="en-US"/>
    </w:rPr>
  </w:style>
  <w:style w:type="paragraph" w:customStyle="1" w:styleId="Institute">
    <w:name w:val="[Institute]"/>
    <w:link w:val="InstituteZchn"/>
    <w:qFormat/>
    <w:rsid w:val="003B2685"/>
    <w:rPr>
      <w:rFonts w:ascii="Arial" w:hAnsi="Arial"/>
      <w:b/>
      <w:color w:val="8EAADB" w:themeColor="accent1" w:themeTint="99"/>
      <w:sz w:val="24"/>
      <w:lang w:val="en-US"/>
    </w:rPr>
  </w:style>
  <w:style w:type="character" w:customStyle="1" w:styleId="AuthorsZchn">
    <w:name w:val="[Authors] Zchn"/>
    <w:basedOn w:val="Abstract-TitleZchn"/>
    <w:link w:val="Authors"/>
    <w:rsid w:val="003B2685"/>
    <w:rPr>
      <w:rFonts w:ascii="Arial" w:hAnsi="Arial"/>
      <w:b/>
      <w:color w:val="4472C4" w:themeColor="accent1"/>
      <w:sz w:val="24"/>
      <w:lang w:val="en-US"/>
    </w:rPr>
  </w:style>
  <w:style w:type="paragraph" w:customStyle="1" w:styleId="Subhead">
    <w:name w:val="[Subhead]"/>
    <w:link w:val="SubheadZchn"/>
    <w:qFormat/>
    <w:rsid w:val="003B2685"/>
    <w:pPr>
      <w:spacing w:before="240"/>
    </w:pPr>
    <w:rPr>
      <w:rFonts w:ascii="Arial" w:hAnsi="Arial"/>
      <w:b/>
      <w:sz w:val="24"/>
      <w:lang w:val="en-US"/>
    </w:rPr>
  </w:style>
  <w:style w:type="character" w:customStyle="1" w:styleId="InstituteZchn">
    <w:name w:val="[Institute] Zchn"/>
    <w:basedOn w:val="AuthorsZchn"/>
    <w:link w:val="Institute"/>
    <w:rsid w:val="003B2685"/>
    <w:rPr>
      <w:rFonts w:ascii="Arial" w:hAnsi="Arial"/>
      <w:b/>
      <w:color w:val="8EAADB" w:themeColor="accent1" w:themeTint="99"/>
      <w:sz w:val="24"/>
      <w:lang w:val="en-US"/>
    </w:rPr>
  </w:style>
  <w:style w:type="paragraph" w:customStyle="1" w:styleId="Abstractnumber">
    <w:name w:val="[Abstract number]"/>
    <w:link w:val="AbstractnumberZchn"/>
    <w:qFormat/>
    <w:rsid w:val="003B2685"/>
    <w:pPr>
      <w:pageBreakBefore/>
    </w:pPr>
    <w:rPr>
      <w:rFonts w:ascii="Arial" w:hAnsi="Arial"/>
      <w:b/>
      <w:color w:val="767171" w:themeColor="background2" w:themeShade="80"/>
      <w:sz w:val="24"/>
      <w:lang w:val="en-US"/>
    </w:rPr>
  </w:style>
  <w:style w:type="character" w:customStyle="1" w:styleId="SubheadZchn">
    <w:name w:val="[Subhead] Zchn"/>
    <w:basedOn w:val="BodyTextZchn"/>
    <w:link w:val="Subhead"/>
    <w:rsid w:val="003B2685"/>
    <w:rPr>
      <w:rFonts w:ascii="Arial" w:hAnsi="Arial"/>
      <w:b/>
      <w:bCs w:val="0"/>
      <w:sz w:val="24"/>
      <w:lang w:val="en-US"/>
    </w:rPr>
  </w:style>
  <w:style w:type="character" w:customStyle="1" w:styleId="AbstractnumberZchn">
    <w:name w:val="[Abstract number] Zchn"/>
    <w:basedOn w:val="Absatz-Standardschriftart"/>
    <w:link w:val="Abstractnumber"/>
    <w:rsid w:val="003B2685"/>
    <w:rPr>
      <w:rFonts w:ascii="Arial" w:hAnsi="Arial"/>
      <w:b/>
      <w:color w:val="767171" w:themeColor="background2" w:themeShade="80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Abstracts_Wordvorlage_Bsp.dotx</Template>
  <TotalTime>0</TotalTime>
  <Pages>4</Pages>
  <Words>300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Buchbesprechung</vt:lpstr>
    </vt:vector>
  </TitlesOfParts>
  <Company>Huebner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Buchbesprechung</dc:title>
  <dc:subject/>
  <dc:creator>Schäfer, Katrin</dc:creator>
  <cp:keywords/>
  <cp:lastModifiedBy>Schäfer, Katrin</cp:lastModifiedBy>
  <cp:revision>1</cp:revision>
  <cp:lastPrinted>1899-12-31T23:00:00Z</cp:lastPrinted>
  <dcterms:created xsi:type="dcterms:W3CDTF">2025-01-28T08:59:00Z</dcterms:created>
  <dcterms:modified xsi:type="dcterms:W3CDTF">2025-01-28T09:11:00Z</dcterms:modified>
</cp:coreProperties>
</file>